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E0B3" w14:textId="77777777" w:rsidR="00F949C2" w:rsidRDefault="00F949C2">
      <w:pPr>
        <w:rPr>
          <w:b/>
          <w:bCs/>
          <w:sz w:val="40"/>
          <w:szCs w:val="40"/>
          <w:u w:val="single"/>
        </w:rPr>
      </w:pPr>
    </w:p>
    <w:tbl>
      <w:tblPr>
        <w:tblW w:w="139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0"/>
        <w:gridCol w:w="1855"/>
        <w:gridCol w:w="1737"/>
        <w:gridCol w:w="1738"/>
        <w:gridCol w:w="1738"/>
        <w:gridCol w:w="1738"/>
        <w:gridCol w:w="1738"/>
        <w:gridCol w:w="1654"/>
      </w:tblGrid>
      <w:tr w:rsidR="00F949C2" w14:paraId="3B88E0BC" w14:textId="77777777">
        <w:tblPrEx>
          <w:tblCellMar>
            <w:top w:w="0" w:type="dxa"/>
            <w:bottom w:w="0" w:type="dxa"/>
          </w:tblCellMar>
        </w:tblPrEx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4" w14:textId="77777777" w:rsidR="00F949C2" w:rsidRDefault="00F949C2">
            <w:pPr>
              <w:spacing w:after="0" w:line="240" w:lineRule="auto"/>
            </w:pP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5" w14:textId="77777777" w:rsidR="00F949C2" w:rsidRDefault="00594B9E">
            <w:pPr>
              <w:spacing w:after="0" w:line="240" w:lineRule="auto"/>
            </w:pPr>
            <w:r>
              <w:t>Reception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6" w14:textId="77777777" w:rsidR="00F949C2" w:rsidRDefault="00594B9E">
            <w:pPr>
              <w:spacing w:after="0" w:line="240" w:lineRule="auto"/>
            </w:pPr>
            <w:r>
              <w:t>Year 1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7" w14:textId="77777777" w:rsidR="00F949C2" w:rsidRDefault="00594B9E">
            <w:pPr>
              <w:spacing w:after="0" w:line="240" w:lineRule="auto"/>
            </w:pPr>
            <w:r>
              <w:t>Year 2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8" w14:textId="77777777" w:rsidR="00F949C2" w:rsidRDefault="00594B9E">
            <w:pPr>
              <w:spacing w:after="0" w:line="240" w:lineRule="auto"/>
            </w:pPr>
            <w:r>
              <w:t>Year 3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9" w14:textId="77777777" w:rsidR="00F949C2" w:rsidRDefault="00594B9E">
            <w:pPr>
              <w:spacing w:after="0" w:line="240" w:lineRule="auto"/>
            </w:pPr>
            <w:r>
              <w:t>Year 4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A" w14:textId="77777777" w:rsidR="00F949C2" w:rsidRDefault="00594B9E">
            <w:pPr>
              <w:spacing w:after="0" w:line="240" w:lineRule="auto"/>
            </w:pPr>
            <w:r>
              <w:t>Year 5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B" w14:textId="77777777" w:rsidR="00F949C2" w:rsidRDefault="00594B9E">
            <w:pPr>
              <w:spacing w:after="0" w:line="240" w:lineRule="auto"/>
            </w:pPr>
            <w:r>
              <w:t>Year 6</w:t>
            </w:r>
          </w:p>
        </w:tc>
      </w:tr>
      <w:tr w:rsidR="00F949C2" w14:paraId="3B88E0C5" w14:textId="77777777">
        <w:tblPrEx>
          <w:tblCellMar>
            <w:top w:w="0" w:type="dxa"/>
            <w:bottom w:w="0" w:type="dxa"/>
          </w:tblCellMar>
        </w:tblPrEx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D" w14:textId="77777777" w:rsidR="00F949C2" w:rsidRDefault="00594B9E">
            <w:pPr>
              <w:spacing w:after="0" w:line="240" w:lineRule="auto"/>
            </w:pPr>
            <w:r>
              <w:t>Term 1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E" w14:textId="77777777" w:rsidR="00F949C2" w:rsidRDefault="00F949C2">
            <w:pPr>
              <w:spacing w:after="0" w:line="240" w:lineRule="auto"/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BF" w14:textId="77777777" w:rsidR="00F949C2" w:rsidRDefault="00F949C2">
            <w:pPr>
              <w:spacing w:after="0" w:line="240" w:lineRule="auto"/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0" w14:textId="77777777" w:rsidR="00F949C2" w:rsidRDefault="00F949C2">
            <w:pPr>
              <w:spacing w:after="0" w:line="240" w:lineRule="auto"/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1" w14:textId="77777777" w:rsidR="00F949C2" w:rsidRDefault="00F949C2">
            <w:pPr>
              <w:spacing w:after="0" w:line="240" w:lineRule="auto"/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2" w14:textId="77777777" w:rsidR="00F949C2" w:rsidRDefault="00F949C2">
            <w:pPr>
              <w:spacing w:after="0" w:line="240" w:lineRule="auto"/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3" w14:textId="77777777" w:rsidR="00F949C2" w:rsidRDefault="00F949C2">
            <w:pPr>
              <w:spacing w:after="0" w:line="240" w:lineRule="auto"/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4" w14:textId="77777777" w:rsidR="00F949C2" w:rsidRDefault="00F949C2">
            <w:pPr>
              <w:spacing w:after="0" w:line="240" w:lineRule="auto"/>
            </w:pPr>
          </w:p>
        </w:tc>
      </w:tr>
      <w:tr w:rsidR="00F949C2" w14:paraId="3B88E0D4" w14:textId="77777777">
        <w:tblPrEx>
          <w:tblCellMar>
            <w:top w:w="0" w:type="dxa"/>
            <w:bottom w:w="0" w:type="dxa"/>
          </w:tblCellMar>
        </w:tblPrEx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6" w14:textId="77777777" w:rsidR="00F949C2" w:rsidRDefault="00594B9E">
            <w:pPr>
              <w:spacing w:after="0" w:line="240" w:lineRule="auto"/>
            </w:pPr>
            <w:r>
              <w:t>Term 2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7" w14:textId="77777777" w:rsidR="00F949C2" w:rsidRDefault="00594B9E">
            <w:pPr>
              <w:spacing w:after="0" w:line="240" w:lineRule="auto"/>
            </w:pPr>
            <w:r>
              <w:t>Pre-School and Reception Nativity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8" w14:textId="77777777" w:rsidR="00F949C2" w:rsidRDefault="00594B9E">
            <w:pPr>
              <w:spacing w:after="0" w:line="240" w:lineRule="auto"/>
            </w:pPr>
            <w:r>
              <w:t>KS1 Nativity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9" w14:textId="77777777" w:rsidR="00F949C2" w:rsidRDefault="00594B9E">
            <w:pPr>
              <w:spacing w:after="0" w:line="240" w:lineRule="auto"/>
            </w:pPr>
            <w:r>
              <w:t>KS1 Nativity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A" w14:textId="77777777" w:rsidR="00F949C2" w:rsidRDefault="00594B9E">
            <w:pPr>
              <w:spacing w:after="0" w:line="240" w:lineRule="auto"/>
            </w:pPr>
            <w:r>
              <w:t>KS2 Carol Concert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B" w14:textId="77777777" w:rsidR="00F949C2" w:rsidRDefault="00594B9E">
            <w:pPr>
              <w:spacing w:after="0" w:line="240" w:lineRule="auto"/>
            </w:pPr>
            <w:r>
              <w:t>KS2 Carol Concert</w:t>
            </w:r>
          </w:p>
          <w:p w14:paraId="3B88E0CC" w14:textId="77777777" w:rsidR="00F949C2" w:rsidRDefault="00F949C2">
            <w:pPr>
              <w:spacing w:after="0" w:line="240" w:lineRule="auto"/>
            </w:pPr>
          </w:p>
          <w:p w14:paraId="3B88E0CD" w14:textId="77777777" w:rsidR="00F949C2" w:rsidRDefault="00594B9E">
            <w:pPr>
              <w:spacing w:after="0" w:line="240" w:lineRule="auto"/>
            </w:pPr>
            <w:r>
              <w:t>3</w:t>
            </w:r>
            <w:r>
              <w:rPr>
                <w:vertAlign w:val="superscript"/>
              </w:rPr>
              <w:t>rd</w:t>
            </w:r>
            <w:r>
              <w:t xml:space="preserve"> October – Harvest Liturgy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E" w14:textId="77777777" w:rsidR="00F949C2" w:rsidRDefault="00594B9E">
            <w:pPr>
              <w:spacing w:after="0" w:line="240" w:lineRule="auto"/>
            </w:pPr>
            <w:r>
              <w:t>KS2 Carol Concert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CF" w14:textId="77777777" w:rsidR="00F949C2" w:rsidRDefault="00594B9E">
            <w:pPr>
              <w:spacing w:after="0" w:line="240" w:lineRule="auto"/>
            </w:pPr>
            <w:r>
              <w:t xml:space="preserve">KS2 Carol </w:t>
            </w:r>
            <w:r>
              <w:t>Concert</w:t>
            </w:r>
          </w:p>
          <w:p w14:paraId="3B88E0D0" w14:textId="77777777" w:rsidR="00F949C2" w:rsidRDefault="00F949C2">
            <w:pPr>
              <w:spacing w:after="0" w:line="240" w:lineRule="auto"/>
            </w:pPr>
          </w:p>
          <w:p w14:paraId="3B88E0D1" w14:textId="77777777" w:rsidR="00F949C2" w:rsidRDefault="00594B9E">
            <w:pPr>
              <w:spacing w:after="0" w:line="240" w:lineRule="auto"/>
            </w:pPr>
            <w:r>
              <w:t>23</w:t>
            </w:r>
            <w:r>
              <w:rPr>
                <w:vertAlign w:val="superscript"/>
              </w:rPr>
              <w:t>rd</w:t>
            </w:r>
            <w:r>
              <w:t xml:space="preserve"> October - EYFS Welcome Liturgy</w:t>
            </w:r>
          </w:p>
          <w:p w14:paraId="3B88E0D2" w14:textId="77777777" w:rsidR="00F949C2" w:rsidRDefault="00F949C2">
            <w:pPr>
              <w:spacing w:after="0" w:line="240" w:lineRule="auto"/>
            </w:pPr>
          </w:p>
          <w:p w14:paraId="3B88E0D3" w14:textId="77777777" w:rsidR="00F949C2" w:rsidRDefault="00594B9E">
            <w:pPr>
              <w:spacing w:after="0" w:line="240" w:lineRule="auto"/>
            </w:pPr>
            <w:r>
              <w:t xml:space="preserve">National schools singing programme. </w:t>
            </w:r>
          </w:p>
        </w:tc>
      </w:tr>
      <w:tr w:rsidR="00F949C2" w14:paraId="3B88E0E7" w14:textId="77777777">
        <w:tblPrEx>
          <w:tblCellMar>
            <w:top w:w="0" w:type="dxa"/>
            <w:bottom w:w="0" w:type="dxa"/>
          </w:tblCellMar>
        </w:tblPrEx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D5" w14:textId="77777777" w:rsidR="00F949C2" w:rsidRDefault="00594B9E">
            <w:pPr>
              <w:spacing w:after="0" w:line="240" w:lineRule="auto"/>
            </w:pPr>
            <w:r>
              <w:t>Term 3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D6" w14:textId="77777777" w:rsidR="00F949C2" w:rsidRDefault="00594B9E">
            <w:pPr>
              <w:spacing w:after="0" w:line="240" w:lineRule="auto"/>
            </w:pPr>
            <w:r>
              <w:t>Music through History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D7" w14:textId="77777777" w:rsidR="00F949C2" w:rsidRDefault="00594B9E">
            <w:pPr>
              <w:spacing w:after="0" w:line="240" w:lineRule="auto"/>
            </w:pPr>
            <w:r>
              <w:t>Music through History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D8" w14:textId="77777777" w:rsidR="00F949C2" w:rsidRDefault="00594B9E">
            <w:pPr>
              <w:spacing w:after="0" w:line="240" w:lineRule="auto"/>
            </w:pPr>
            <w:r>
              <w:t>Music through History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D9" w14:textId="77777777" w:rsidR="00F949C2" w:rsidRDefault="00594B9E">
            <w:pPr>
              <w:spacing w:after="0" w:line="240" w:lineRule="auto"/>
            </w:pPr>
            <w:r>
              <w:t xml:space="preserve">10 weeks of Violin starting in January – Showcase to parents. </w:t>
            </w:r>
          </w:p>
          <w:p w14:paraId="3B88E0DA" w14:textId="77777777" w:rsidR="00F949C2" w:rsidRDefault="00F949C2">
            <w:pPr>
              <w:spacing w:after="0" w:line="240" w:lineRule="auto"/>
            </w:pPr>
          </w:p>
          <w:p w14:paraId="3B88E0DB" w14:textId="77777777" w:rsidR="00F949C2" w:rsidRDefault="00594B9E">
            <w:pPr>
              <w:spacing w:after="0" w:line="240" w:lineRule="auto"/>
            </w:pPr>
            <w:r>
              <w:t>Music through History</w:t>
            </w:r>
          </w:p>
          <w:p w14:paraId="3B88E0DC" w14:textId="77777777" w:rsidR="00F949C2" w:rsidRDefault="00F949C2">
            <w:pPr>
              <w:spacing w:after="0" w:line="240" w:lineRule="auto"/>
            </w:pPr>
          </w:p>
          <w:p w14:paraId="3B88E0DD" w14:textId="77777777" w:rsidR="00F949C2" w:rsidRDefault="00594B9E">
            <w:pPr>
              <w:spacing w:after="0" w:line="240" w:lineRule="auto"/>
            </w:pPr>
            <w:r>
              <w:t>W/C – 9th February Spring Show.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DE" w14:textId="77777777" w:rsidR="00F949C2" w:rsidRDefault="00594B9E">
            <w:pPr>
              <w:spacing w:after="0" w:line="240" w:lineRule="auto"/>
            </w:pPr>
            <w:r>
              <w:t>Music through History</w:t>
            </w:r>
          </w:p>
          <w:p w14:paraId="3B88E0DF" w14:textId="77777777" w:rsidR="00F949C2" w:rsidRDefault="00F949C2">
            <w:pPr>
              <w:spacing w:after="0" w:line="240" w:lineRule="auto"/>
            </w:pPr>
          </w:p>
          <w:p w14:paraId="3B88E0E0" w14:textId="77777777" w:rsidR="00F949C2" w:rsidRDefault="00594B9E">
            <w:pPr>
              <w:spacing w:after="0" w:line="240" w:lineRule="auto"/>
            </w:pPr>
            <w:r>
              <w:t>W/C – 9</w:t>
            </w:r>
            <w:r>
              <w:rPr>
                <w:vertAlign w:val="superscript"/>
              </w:rPr>
              <w:t>th</w:t>
            </w:r>
            <w:r>
              <w:t xml:space="preserve"> February Spring Show.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E1" w14:textId="77777777" w:rsidR="00F949C2" w:rsidRDefault="00594B9E">
            <w:pPr>
              <w:spacing w:after="0" w:line="240" w:lineRule="auto"/>
            </w:pPr>
            <w:r>
              <w:t>10 weeks of Guitar starting in January – Showcase to parents.</w:t>
            </w:r>
          </w:p>
          <w:p w14:paraId="3B88E0E2" w14:textId="77777777" w:rsidR="00F949C2" w:rsidRDefault="00F949C2">
            <w:pPr>
              <w:spacing w:after="0" w:line="240" w:lineRule="auto"/>
            </w:pPr>
          </w:p>
          <w:p w14:paraId="3B88E0E3" w14:textId="77777777" w:rsidR="00F949C2" w:rsidRDefault="00594B9E">
            <w:pPr>
              <w:spacing w:after="0" w:line="240" w:lineRule="auto"/>
            </w:pPr>
            <w:r>
              <w:t>Music through History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E4" w14:textId="77777777" w:rsidR="00F949C2" w:rsidRDefault="00594B9E">
            <w:pPr>
              <w:spacing w:after="0" w:line="240" w:lineRule="auto"/>
            </w:pPr>
            <w:r>
              <w:t>Music through History</w:t>
            </w:r>
          </w:p>
          <w:p w14:paraId="3B88E0E5" w14:textId="77777777" w:rsidR="00F949C2" w:rsidRDefault="00F949C2">
            <w:pPr>
              <w:spacing w:after="0" w:line="240" w:lineRule="auto"/>
            </w:pPr>
          </w:p>
          <w:p w14:paraId="3B88E0E6" w14:textId="77777777" w:rsidR="00F949C2" w:rsidRDefault="00594B9E">
            <w:pPr>
              <w:spacing w:after="0" w:line="240" w:lineRule="auto"/>
            </w:pPr>
            <w:r>
              <w:t>National schools singing programme.</w:t>
            </w:r>
          </w:p>
        </w:tc>
      </w:tr>
      <w:tr w:rsidR="00F949C2" w14:paraId="3B88E0F3" w14:textId="77777777">
        <w:tblPrEx>
          <w:tblCellMar>
            <w:top w:w="0" w:type="dxa"/>
            <w:bottom w:w="0" w:type="dxa"/>
          </w:tblCellMar>
        </w:tblPrEx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E8" w14:textId="77777777" w:rsidR="00F949C2" w:rsidRDefault="00594B9E">
            <w:pPr>
              <w:spacing w:after="0" w:line="240" w:lineRule="auto"/>
            </w:pPr>
            <w:r>
              <w:lastRenderedPageBreak/>
              <w:t>Term 4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E9" w14:textId="77777777" w:rsidR="00F949C2" w:rsidRDefault="00F949C2">
            <w:pPr>
              <w:spacing w:after="0" w:line="240" w:lineRule="auto"/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EA" w14:textId="77777777" w:rsidR="00F949C2" w:rsidRDefault="00F949C2">
            <w:pPr>
              <w:spacing w:after="0" w:line="240" w:lineRule="auto"/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EB" w14:textId="77777777" w:rsidR="00F949C2" w:rsidRDefault="00594B9E">
            <w:pPr>
              <w:spacing w:after="0" w:line="240" w:lineRule="auto"/>
            </w:pPr>
            <w:r>
              <w:t xml:space="preserve">10 weeks of infant </w:t>
            </w:r>
            <w:r>
              <w:t xml:space="preserve">strings starting in April – Showcase to parents </w:t>
            </w:r>
          </w:p>
          <w:p w14:paraId="3B88E0EC" w14:textId="77777777" w:rsidR="00F949C2" w:rsidRDefault="00594B9E">
            <w:pPr>
              <w:spacing w:after="0" w:line="240" w:lineRule="auto"/>
            </w:pPr>
            <w:r>
              <w:t>12</w:t>
            </w:r>
            <w:r>
              <w:rPr>
                <w:vertAlign w:val="superscript"/>
              </w:rPr>
              <w:t>th</w:t>
            </w:r>
            <w:r>
              <w:t xml:space="preserve"> March - Lent Liturgy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ED" w14:textId="77777777" w:rsidR="00F949C2" w:rsidRDefault="00F949C2">
            <w:pPr>
              <w:spacing w:after="0" w:line="240" w:lineRule="auto"/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EE" w14:textId="77777777" w:rsidR="00F949C2" w:rsidRDefault="00594B9E">
            <w:pPr>
              <w:spacing w:after="0" w:line="240" w:lineRule="auto"/>
            </w:pPr>
            <w:r>
              <w:t xml:space="preserve">10 weeks of Brass strings starting in April – Showcase to parents </w:t>
            </w:r>
          </w:p>
          <w:p w14:paraId="3B88E0EF" w14:textId="77777777" w:rsidR="00F949C2" w:rsidRDefault="00F949C2">
            <w:pPr>
              <w:spacing w:after="0" w:line="240" w:lineRule="auto"/>
            </w:pPr>
          </w:p>
          <w:p w14:paraId="3B88E0F0" w14:textId="77777777" w:rsidR="00F949C2" w:rsidRDefault="00F949C2">
            <w:pPr>
              <w:spacing w:after="0" w:line="240" w:lineRule="auto"/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1" w14:textId="77777777" w:rsidR="00F949C2" w:rsidRDefault="00594B9E">
            <w:pPr>
              <w:spacing w:after="0" w:line="240" w:lineRule="auto"/>
            </w:pPr>
            <w:r>
              <w:t>26</w:t>
            </w:r>
            <w:r>
              <w:rPr>
                <w:vertAlign w:val="superscript"/>
              </w:rPr>
              <w:t>th</w:t>
            </w:r>
            <w:r>
              <w:t xml:space="preserve"> March – Passion Play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2" w14:textId="77777777" w:rsidR="00F949C2" w:rsidRDefault="00594B9E">
            <w:pPr>
              <w:spacing w:after="0" w:line="240" w:lineRule="auto"/>
            </w:pPr>
            <w:r>
              <w:t>National schools singing programme.</w:t>
            </w:r>
          </w:p>
        </w:tc>
      </w:tr>
      <w:tr w:rsidR="00F949C2" w14:paraId="3B88E0FE" w14:textId="77777777">
        <w:tblPrEx>
          <w:tblCellMar>
            <w:top w:w="0" w:type="dxa"/>
            <w:bottom w:w="0" w:type="dxa"/>
          </w:tblCellMar>
        </w:tblPrEx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4" w14:textId="77777777" w:rsidR="00F949C2" w:rsidRDefault="00594B9E">
            <w:pPr>
              <w:spacing w:after="0" w:line="240" w:lineRule="auto"/>
            </w:pPr>
            <w:r>
              <w:t>Term 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5" w14:textId="77777777" w:rsidR="00F949C2" w:rsidRDefault="00594B9E">
            <w:pPr>
              <w:spacing w:after="0" w:line="240" w:lineRule="auto"/>
            </w:pPr>
            <w:r>
              <w:t>18</w:t>
            </w:r>
            <w:r>
              <w:rPr>
                <w:vertAlign w:val="superscript"/>
              </w:rPr>
              <w:t>th</w:t>
            </w:r>
            <w:r>
              <w:t xml:space="preserve"> May – Multi Cultural week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6" w14:textId="77777777" w:rsidR="00F949C2" w:rsidRDefault="00594B9E">
            <w:pPr>
              <w:spacing w:after="0" w:line="240" w:lineRule="auto"/>
            </w:pPr>
            <w:r>
              <w:t>18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t>May – Multi Cultural week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7" w14:textId="77777777" w:rsidR="00F949C2" w:rsidRDefault="00594B9E">
            <w:pPr>
              <w:spacing w:after="0" w:line="240" w:lineRule="auto"/>
            </w:pPr>
            <w:r>
              <w:t>18</w:t>
            </w:r>
            <w:r>
              <w:rPr>
                <w:vertAlign w:val="superscript"/>
              </w:rPr>
              <w:t>th</w:t>
            </w:r>
            <w:r>
              <w:t xml:space="preserve"> May – Multi Cultural week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8" w14:textId="77777777" w:rsidR="00F949C2" w:rsidRDefault="00594B9E">
            <w:pPr>
              <w:spacing w:after="0" w:line="240" w:lineRule="auto"/>
            </w:pPr>
            <w:r>
              <w:t>18</w:t>
            </w:r>
            <w:r>
              <w:rPr>
                <w:vertAlign w:val="superscript"/>
              </w:rPr>
              <w:t>th</w:t>
            </w:r>
            <w:r>
              <w:t xml:space="preserve"> May – Multi Cultural week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9" w14:textId="77777777" w:rsidR="00F949C2" w:rsidRDefault="00594B9E">
            <w:pPr>
              <w:spacing w:after="0" w:line="240" w:lineRule="auto"/>
            </w:pPr>
            <w:r>
              <w:t>18</w:t>
            </w:r>
            <w:r>
              <w:rPr>
                <w:vertAlign w:val="superscript"/>
              </w:rPr>
              <w:t>th</w:t>
            </w:r>
            <w:r>
              <w:t xml:space="preserve"> May – Multi Cultural week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A" w14:textId="77777777" w:rsidR="00F949C2" w:rsidRDefault="00594B9E">
            <w:pPr>
              <w:spacing w:after="0" w:line="240" w:lineRule="auto"/>
            </w:pPr>
            <w:r>
              <w:t>18</w:t>
            </w:r>
            <w:r>
              <w:rPr>
                <w:vertAlign w:val="superscript"/>
              </w:rPr>
              <w:t>th</w:t>
            </w:r>
            <w:r>
              <w:t xml:space="preserve"> May – Multi Cultural week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B" w14:textId="77777777" w:rsidR="00F949C2" w:rsidRDefault="00594B9E">
            <w:pPr>
              <w:spacing w:after="0" w:line="240" w:lineRule="auto"/>
            </w:pPr>
            <w:r>
              <w:t>18</w:t>
            </w:r>
            <w:r>
              <w:rPr>
                <w:vertAlign w:val="superscript"/>
              </w:rPr>
              <w:t>th</w:t>
            </w:r>
            <w:r>
              <w:t xml:space="preserve"> May – Multi Cultural week</w:t>
            </w:r>
          </w:p>
          <w:p w14:paraId="3B88E0FC" w14:textId="77777777" w:rsidR="00F949C2" w:rsidRDefault="00F949C2">
            <w:pPr>
              <w:spacing w:after="0" w:line="240" w:lineRule="auto"/>
            </w:pPr>
          </w:p>
          <w:p w14:paraId="3B88E0FD" w14:textId="77777777" w:rsidR="00F949C2" w:rsidRDefault="00594B9E">
            <w:pPr>
              <w:spacing w:after="0" w:line="240" w:lineRule="auto"/>
            </w:pPr>
            <w:r>
              <w:t>National schools singing programme.</w:t>
            </w:r>
          </w:p>
        </w:tc>
      </w:tr>
      <w:tr w:rsidR="00F949C2" w14:paraId="3B88E10F" w14:textId="77777777">
        <w:tblPrEx>
          <w:tblCellMar>
            <w:top w:w="0" w:type="dxa"/>
            <w:bottom w:w="0" w:type="dxa"/>
          </w:tblCellMar>
        </w:tblPrEx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0FF" w14:textId="77777777" w:rsidR="00F949C2" w:rsidRDefault="00594B9E">
            <w:pPr>
              <w:spacing w:after="0" w:line="240" w:lineRule="auto"/>
            </w:pPr>
            <w:r>
              <w:t>Term 6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100" w14:textId="77777777" w:rsidR="00F949C2" w:rsidRDefault="00594B9E">
            <w:pPr>
              <w:spacing w:after="0" w:line="240" w:lineRule="auto"/>
            </w:pPr>
            <w:r>
              <w:t>Music – Genres</w:t>
            </w:r>
          </w:p>
          <w:p w14:paraId="3B88E101" w14:textId="77777777" w:rsidR="00F949C2" w:rsidRDefault="00F949C2">
            <w:pPr>
              <w:spacing w:after="0" w:line="240" w:lineRule="auto"/>
            </w:pPr>
          </w:p>
          <w:p w14:paraId="3B88E102" w14:textId="77777777" w:rsidR="00F949C2" w:rsidRDefault="00594B9E">
            <w:pPr>
              <w:spacing w:after="0" w:line="240" w:lineRule="auto"/>
            </w:pPr>
            <w:r>
              <w:t>26</w:t>
            </w:r>
            <w:r>
              <w:rPr>
                <w:vertAlign w:val="superscript"/>
              </w:rPr>
              <w:t>th</w:t>
            </w:r>
            <w:r>
              <w:t xml:space="preserve"> June – EYFS Liturgy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103" w14:textId="77777777" w:rsidR="00F949C2" w:rsidRDefault="00594B9E">
            <w:pPr>
              <w:spacing w:after="0" w:line="240" w:lineRule="auto"/>
            </w:pPr>
            <w:r>
              <w:t>Music - Genres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104" w14:textId="77777777" w:rsidR="00F949C2" w:rsidRDefault="00594B9E">
            <w:pPr>
              <w:spacing w:after="0" w:line="240" w:lineRule="auto"/>
            </w:pPr>
            <w:r>
              <w:t>Music - Genres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105" w14:textId="77777777" w:rsidR="00F949C2" w:rsidRDefault="00594B9E">
            <w:pPr>
              <w:spacing w:after="0" w:line="240" w:lineRule="auto"/>
            </w:pPr>
            <w:r>
              <w:t>Music - Genres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106" w14:textId="77777777" w:rsidR="00F949C2" w:rsidRDefault="00594B9E">
            <w:pPr>
              <w:spacing w:after="0" w:line="240" w:lineRule="auto"/>
            </w:pPr>
            <w:r>
              <w:t>Music - Genres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107" w14:textId="77777777" w:rsidR="00F949C2" w:rsidRDefault="00594B9E">
            <w:pPr>
              <w:spacing w:after="0" w:line="240" w:lineRule="auto"/>
            </w:pPr>
            <w:r>
              <w:t>Music – Genres</w:t>
            </w:r>
          </w:p>
          <w:p w14:paraId="3B88E108" w14:textId="77777777" w:rsidR="00F949C2" w:rsidRDefault="00F949C2">
            <w:pPr>
              <w:spacing w:after="0" w:line="240" w:lineRule="auto"/>
            </w:pPr>
          </w:p>
          <w:p w14:paraId="3B88E109" w14:textId="77777777" w:rsidR="00F949C2" w:rsidRDefault="00594B9E">
            <w:pPr>
              <w:spacing w:after="0" w:line="240" w:lineRule="auto"/>
            </w:pPr>
            <w:r>
              <w:t>8/9</w:t>
            </w:r>
            <w:r>
              <w:rPr>
                <w:vertAlign w:val="superscript"/>
              </w:rPr>
              <w:t>th</w:t>
            </w:r>
            <w:r>
              <w:t xml:space="preserve"> July Year 5/6 Summer Show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8E10A" w14:textId="77777777" w:rsidR="00F949C2" w:rsidRDefault="00594B9E">
            <w:pPr>
              <w:spacing w:after="0" w:line="240" w:lineRule="auto"/>
            </w:pPr>
            <w:r>
              <w:t>Music – Genres</w:t>
            </w:r>
          </w:p>
          <w:p w14:paraId="3B88E10B" w14:textId="77777777" w:rsidR="00F949C2" w:rsidRDefault="00F949C2">
            <w:pPr>
              <w:spacing w:after="0" w:line="240" w:lineRule="auto"/>
            </w:pPr>
          </w:p>
          <w:p w14:paraId="3B88E10C" w14:textId="77777777" w:rsidR="00F949C2" w:rsidRDefault="00594B9E">
            <w:pPr>
              <w:spacing w:after="0" w:line="240" w:lineRule="auto"/>
            </w:pPr>
            <w:r>
              <w:t>8/9th July Year 5/6 Summer Show</w:t>
            </w:r>
          </w:p>
          <w:p w14:paraId="3B88E10D" w14:textId="77777777" w:rsidR="00F949C2" w:rsidRDefault="00F949C2">
            <w:pPr>
              <w:spacing w:after="0" w:line="240" w:lineRule="auto"/>
            </w:pPr>
          </w:p>
          <w:p w14:paraId="3B88E10E" w14:textId="77777777" w:rsidR="00F949C2" w:rsidRDefault="00594B9E">
            <w:pPr>
              <w:spacing w:after="0" w:line="240" w:lineRule="auto"/>
            </w:pPr>
            <w:r>
              <w:t xml:space="preserve">National schools </w:t>
            </w:r>
            <w:r>
              <w:lastRenderedPageBreak/>
              <w:t>singing programme.</w:t>
            </w:r>
          </w:p>
        </w:tc>
      </w:tr>
    </w:tbl>
    <w:p w14:paraId="3B88E110" w14:textId="77777777" w:rsidR="00F949C2" w:rsidRDefault="00F949C2"/>
    <w:p w14:paraId="3B88E111" w14:textId="77777777" w:rsidR="00F949C2" w:rsidRDefault="00594B9E">
      <w:r>
        <w:t>Young Voices – 14</w:t>
      </w:r>
      <w:r>
        <w:rPr>
          <w:vertAlign w:val="superscript"/>
        </w:rPr>
        <w:t>th</w:t>
      </w:r>
      <w:r>
        <w:t xml:space="preserve"> January </w:t>
      </w:r>
    </w:p>
    <w:sectPr w:rsidR="00F949C2">
      <w:headerReference w:type="default" r:id="rId6"/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8E0B7" w14:textId="77777777" w:rsidR="00594B9E" w:rsidRDefault="00594B9E">
      <w:pPr>
        <w:spacing w:after="0" w:line="240" w:lineRule="auto"/>
      </w:pPr>
      <w:r>
        <w:separator/>
      </w:r>
    </w:p>
  </w:endnote>
  <w:endnote w:type="continuationSeparator" w:id="0">
    <w:p w14:paraId="3B88E0B9" w14:textId="77777777" w:rsidR="00594B9E" w:rsidRDefault="00594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8E0B3" w14:textId="77777777" w:rsidR="00594B9E" w:rsidRDefault="00594B9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B88E0B5" w14:textId="77777777" w:rsidR="00594B9E" w:rsidRDefault="00594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8E0BB" w14:textId="77777777" w:rsidR="00594B9E" w:rsidRDefault="00594B9E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88E0B3" wp14:editId="3B88E0B4">
          <wp:simplePos x="0" y="0"/>
          <wp:positionH relativeFrom="column">
            <wp:posOffset>-752478</wp:posOffset>
          </wp:positionH>
          <wp:positionV relativeFrom="paragraph">
            <wp:posOffset>-304796</wp:posOffset>
          </wp:positionV>
          <wp:extent cx="1377945" cy="1316992"/>
          <wp:effectExtent l="0" t="0" r="0" b="0"/>
          <wp:wrapTight wrapText="bothSides">
            <wp:wrapPolygon edited="0">
              <wp:start x="0" y="0"/>
              <wp:lineTo x="0" y="21246"/>
              <wp:lineTo x="21202" y="21246"/>
              <wp:lineTo x="21202" y="0"/>
              <wp:lineTo x="0" y="0"/>
            </wp:wrapPolygon>
          </wp:wrapTight>
          <wp:docPr id="159046715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7945" cy="131699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44"/>
        <w:szCs w:val="44"/>
      </w:rPr>
      <w:t>Music Termly Overview.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49C2"/>
    <w:rsid w:val="001853CC"/>
    <w:rsid w:val="001958D1"/>
    <w:rsid w:val="00594B9E"/>
    <w:rsid w:val="00F9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8E0B3"/>
  <w15:docId w15:val="{C2D3026A-987F-437E-9219-B6BF5F0AE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240</Words>
  <Characters>1240</Characters>
  <Application>Microsoft Office Word</Application>
  <DocSecurity>0</DocSecurity>
  <Lines>206</Lines>
  <Paragraphs>73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Dickson</dc:creator>
  <dc:description/>
  <cp:lastModifiedBy>Lauren Dickson</cp:lastModifiedBy>
  <cp:revision>2</cp:revision>
  <dcterms:created xsi:type="dcterms:W3CDTF">2025-10-16T15:40:00Z</dcterms:created>
  <dcterms:modified xsi:type="dcterms:W3CDTF">2025-10-16T15:40:00Z</dcterms:modified>
</cp:coreProperties>
</file>